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8D08F7" w:rsidRPr="008D08F7">
          <w:rPr>
            <w:rStyle w:val="a9"/>
          </w:rPr>
          <w:t xml:space="preserve">ГОСУДАРСТВЕННОЕ БЮДЖЕТНОЕ УЧРЕЖДЕНИЕ ЗДРАВООХРАНЕНИЯ АРХАНГЕЛЬСКОЙ ОБЛАСТИ "КОРЯЖЕМСКАЯ ГОРОДСКАЯ БОЛЬНИЦА" 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0"/>
        <w:gridCol w:w="831"/>
        <w:gridCol w:w="3068"/>
        <w:gridCol w:w="1049"/>
        <w:gridCol w:w="1050"/>
        <w:gridCol w:w="1153"/>
        <w:gridCol w:w="1153"/>
        <w:gridCol w:w="1153"/>
        <w:gridCol w:w="1154"/>
        <w:gridCol w:w="1055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8D08F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118" w:type="dxa"/>
            <w:vAlign w:val="center"/>
          </w:tcPr>
          <w:p w:rsidR="00AF1EDF" w:rsidRPr="00F06873" w:rsidRDefault="008D08F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063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169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69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9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8D08F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3118" w:type="dxa"/>
            <w:vAlign w:val="center"/>
          </w:tcPr>
          <w:p w:rsidR="00AF1EDF" w:rsidRPr="00F06873" w:rsidRDefault="008D08F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1063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169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169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69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8D08F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EC150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8D08F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EC150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8D08F7" w:rsidP="00EC150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EC1505">
              <w:rPr>
                <w:rFonts w:ascii="Times New Roman" w:hAnsi="Times New Roman"/>
                <w:sz w:val="20"/>
                <w:szCs w:val="20"/>
              </w:rPr>
              <w:t>2</w:t>
            </w:r>
            <w:bookmarkStart w:id="4" w:name="_GoBack"/>
            <w:bookmarkEnd w:id="4"/>
          </w:p>
        </w:tc>
        <w:tc>
          <w:tcPr>
            <w:tcW w:w="1169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69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69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8D08F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8D08F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8D08F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8D08F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8D08F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2600"/>
        <w:gridCol w:w="470"/>
        <w:gridCol w:w="471"/>
        <w:gridCol w:w="470"/>
        <w:gridCol w:w="471"/>
        <w:gridCol w:w="470"/>
        <w:gridCol w:w="470"/>
        <w:gridCol w:w="470"/>
        <w:gridCol w:w="469"/>
        <w:gridCol w:w="470"/>
        <w:gridCol w:w="469"/>
        <w:gridCol w:w="470"/>
        <w:gridCol w:w="469"/>
        <w:gridCol w:w="470"/>
        <w:gridCol w:w="927"/>
        <w:gridCol w:w="559"/>
        <w:gridCol w:w="697"/>
        <w:gridCol w:w="559"/>
        <w:gridCol w:w="559"/>
        <w:gridCol w:w="559"/>
        <w:gridCol w:w="559"/>
        <w:gridCol w:w="559"/>
        <w:gridCol w:w="496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да,нет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  <w:r w:rsidR="00F06873" w:rsidRPr="00F0687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</w:t>
            </w:r>
            <w:r w:rsidR="00F06873" w:rsidRPr="00F06873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 xml:space="preserve">эрозоли преимущественно </w:t>
            </w:r>
            <w:proofErr w:type="spellStart"/>
            <w:r w:rsidR="00F06873"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="00F06873"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</w:t>
            </w:r>
            <w:r w:rsidR="00F06873" w:rsidRPr="00F0687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F06873" w:rsidRPr="00F06873">
              <w:rPr>
                <w:color w:val="000000"/>
                <w:sz w:val="16"/>
                <w:szCs w:val="16"/>
              </w:rPr>
              <w:t>льтразвук</w:t>
            </w:r>
            <w:r w:rsidR="00F06873"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F06873"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46395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46395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="00F06873" w:rsidRPr="00F0687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7" w:name="table2"/>
            <w:bookmarkEnd w:id="7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Pr="00F06873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b/>
                <w:sz w:val="18"/>
                <w:szCs w:val="18"/>
              </w:rPr>
            </w:pPr>
            <w:r w:rsidRPr="008D08F7">
              <w:rPr>
                <w:b/>
                <w:sz w:val="18"/>
                <w:szCs w:val="18"/>
              </w:rPr>
              <w:t xml:space="preserve">Общебольничный персонал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Pr="00F06873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врача по качеству и безопасности медицинской деятельности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Pr="00F06873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b/>
                <w:sz w:val="18"/>
                <w:szCs w:val="18"/>
              </w:rPr>
            </w:pPr>
            <w:r w:rsidRPr="008D08F7">
              <w:rPr>
                <w:b/>
                <w:sz w:val="18"/>
                <w:szCs w:val="18"/>
              </w:rPr>
              <w:t>Обслуживающий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 xml:space="preserve">Отдел маркетинга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платным услугам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платным услугам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 xml:space="preserve">Отдел информационных технологий и телемедицины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вычислительных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вычислительных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>Служба материально-технического и хозяйственного обеспечения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ремонту и обслуживанию медицинской техники 1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ремонту и обслуживанию медицинской техники 1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обслуживанию инженерного оборудования зданий и сооружений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 xml:space="preserve">Гараж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b/>
                <w:sz w:val="18"/>
                <w:szCs w:val="18"/>
              </w:rPr>
            </w:pPr>
            <w:r w:rsidRPr="008D08F7">
              <w:rPr>
                <w:b/>
                <w:sz w:val="18"/>
                <w:szCs w:val="18"/>
              </w:rPr>
              <w:t xml:space="preserve">Лечебно-диагностические и вспомогательные подразделения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proofErr w:type="spellStart"/>
            <w:r w:rsidRPr="008D08F7">
              <w:rPr>
                <w:i/>
                <w:sz w:val="18"/>
                <w:szCs w:val="18"/>
              </w:rPr>
              <w:t>Клинико</w:t>
            </w:r>
            <w:proofErr w:type="spellEnd"/>
            <w:r w:rsidRPr="008D08F7">
              <w:rPr>
                <w:i/>
                <w:sz w:val="18"/>
                <w:szCs w:val="18"/>
              </w:rPr>
              <w:t xml:space="preserve"> - диагностическая лаборатория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клинической лабораторной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клинической лабораторной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>Диагностическое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 xml:space="preserve">Рентгеновский кабинет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Рентгенолаборант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 по обслуживанию медицинского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 xml:space="preserve">Патологоанатомическое отделение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Дезинфектор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 xml:space="preserve">Аптека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384 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аптекой - провизор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b/>
                <w:sz w:val="18"/>
                <w:szCs w:val="18"/>
              </w:rPr>
            </w:pPr>
            <w:r w:rsidRPr="008D08F7">
              <w:rPr>
                <w:b/>
                <w:sz w:val="18"/>
                <w:szCs w:val="18"/>
              </w:rPr>
              <w:t>Городская поликлиника № 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proofErr w:type="spellStart"/>
            <w:r w:rsidRPr="008D08F7">
              <w:rPr>
                <w:i/>
                <w:sz w:val="18"/>
                <w:szCs w:val="18"/>
              </w:rPr>
              <w:t>Общеполиклинический</w:t>
            </w:r>
            <w:proofErr w:type="spellEnd"/>
            <w:r w:rsidRPr="008D08F7">
              <w:rPr>
                <w:i/>
                <w:sz w:val="18"/>
                <w:szCs w:val="18"/>
              </w:rPr>
              <w:t xml:space="preserve">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поликлиникой врач ультразвуковой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 xml:space="preserve">Кабинет неотложной медицинской помощи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>Хирургическое отделение (центр амбулаторной хирургии)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proofErr w:type="spellStart"/>
            <w:r w:rsidRPr="008D08F7">
              <w:rPr>
                <w:i/>
                <w:sz w:val="18"/>
                <w:szCs w:val="18"/>
              </w:rPr>
              <w:t>Сурдологический</w:t>
            </w:r>
            <w:proofErr w:type="spellEnd"/>
            <w:r w:rsidRPr="008D08F7">
              <w:rPr>
                <w:i/>
                <w:sz w:val="18"/>
                <w:szCs w:val="18"/>
              </w:rPr>
              <w:t xml:space="preserve"> кабинет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</w:t>
            </w:r>
            <w:proofErr w:type="spellStart"/>
            <w:r>
              <w:rPr>
                <w:sz w:val="18"/>
                <w:szCs w:val="18"/>
              </w:rPr>
              <w:t>сурдолог</w:t>
            </w:r>
            <w:proofErr w:type="spellEnd"/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оториноларинголог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 xml:space="preserve">Кабинет </w:t>
            </w:r>
            <w:proofErr w:type="spellStart"/>
            <w:r w:rsidRPr="008D08F7">
              <w:rPr>
                <w:i/>
                <w:sz w:val="18"/>
                <w:szCs w:val="18"/>
              </w:rPr>
              <w:t>колопроктологии</w:t>
            </w:r>
            <w:proofErr w:type="spellEnd"/>
            <w:r w:rsidRPr="008D08F7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</w:t>
            </w:r>
            <w:proofErr w:type="spellStart"/>
            <w:r>
              <w:rPr>
                <w:sz w:val="18"/>
                <w:szCs w:val="18"/>
              </w:rPr>
              <w:t>колопроктолог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 xml:space="preserve">Врачебные кабинеты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 xml:space="preserve">Гериатрический кабинет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Врач-гериатр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 xml:space="preserve">Первичный онкологический кабинет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>Дневной стационар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 xml:space="preserve">Центр профессиональной патологии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</w:t>
            </w:r>
            <w:proofErr w:type="spellStart"/>
            <w:r>
              <w:rPr>
                <w:sz w:val="18"/>
                <w:szCs w:val="18"/>
              </w:rPr>
              <w:t>профпатолог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</w:t>
            </w:r>
            <w:proofErr w:type="spellStart"/>
            <w:r>
              <w:rPr>
                <w:sz w:val="18"/>
                <w:szCs w:val="18"/>
              </w:rPr>
              <w:t>профпатолог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 xml:space="preserve">Отделение выездной патронажной паллиативной медицинской помощи взрослым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по паллиативной медицинской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 xml:space="preserve">Кабинет </w:t>
            </w:r>
            <w:proofErr w:type="spellStart"/>
            <w:r w:rsidRPr="008D08F7">
              <w:rPr>
                <w:i/>
                <w:sz w:val="18"/>
                <w:szCs w:val="18"/>
              </w:rPr>
              <w:t>медико</w:t>
            </w:r>
            <w:proofErr w:type="spellEnd"/>
            <w:r w:rsidRPr="008D08F7">
              <w:rPr>
                <w:i/>
                <w:sz w:val="18"/>
                <w:szCs w:val="18"/>
              </w:rPr>
              <w:t xml:space="preserve"> - психологического консультирования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психолог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b/>
                <w:sz w:val="18"/>
                <w:szCs w:val="18"/>
              </w:rPr>
            </w:pPr>
            <w:r w:rsidRPr="008D08F7">
              <w:rPr>
                <w:b/>
                <w:sz w:val="18"/>
                <w:szCs w:val="18"/>
              </w:rPr>
              <w:t>Поликлиника детская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proofErr w:type="spellStart"/>
            <w:r w:rsidRPr="008D08F7">
              <w:rPr>
                <w:i/>
                <w:sz w:val="18"/>
                <w:szCs w:val="18"/>
              </w:rPr>
              <w:t>Общеполиклинический</w:t>
            </w:r>
            <w:proofErr w:type="spellEnd"/>
            <w:r w:rsidRPr="008D08F7">
              <w:rPr>
                <w:i/>
                <w:sz w:val="18"/>
                <w:szCs w:val="18"/>
              </w:rPr>
              <w:t xml:space="preserve">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поликлиникой-врач-педиатр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 xml:space="preserve">Педиатрическое отделение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>Кабинет доврачебной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>Кабинет врача-педиатра участкового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>Кабинет здорового ребенка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5333 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>Процедурный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 xml:space="preserve">Отделение организации медицинской помощи несовершеннолетним в образовательных организациях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561 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-врач-педиатр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 xml:space="preserve">Врачебные кабинеты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>Кабинет врача-детского хирурга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Врач-детский 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>Оториноларингологический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- </w:t>
            </w:r>
            <w:proofErr w:type="spellStart"/>
            <w:r>
              <w:rPr>
                <w:sz w:val="18"/>
                <w:szCs w:val="18"/>
              </w:rPr>
              <w:t>оториноларинголог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>Кабинет врача-невролога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>Детский стоматологический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Врач-стоматолог детский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Врач-стоматолог детский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>Кабинет спортивной медицины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по спортивной медицине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b/>
                <w:sz w:val="18"/>
                <w:szCs w:val="18"/>
              </w:rPr>
            </w:pPr>
            <w:r w:rsidRPr="008D08F7">
              <w:rPr>
                <w:b/>
                <w:sz w:val="18"/>
                <w:szCs w:val="18"/>
              </w:rPr>
              <w:t xml:space="preserve">Отделение диализа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1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b/>
                <w:sz w:val="18"/>
                <w:szCs w:val="18"/>
              </w:rPr>
            </w:pPr>
            <w:r w:rsidRPr="008D08F7">
              <w:rPr>
                <w:b/>
                <w:sz w:val="18"/>
                <w:szCs w:val="18"/>
              </w:rPr>
              <w:t xml:space="preserve">Городская поликлиника № 3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>Смотровой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b/>
                <w:sz w:val="18"/>
                <w:szCs w:val="18"/>
              </w:rPr>
            </w:pPr>
            <w:r w:rsidRPr="008D08F7">
              <w:rPr>
                <w:b/>
                <w:sz w:val="18"/>
                <w:szCs w:val="18"/>
              </w:rPr>
              <w:t xml:space="preserve">Стационар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 xml:space="preserve">Инфекционное отделение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 xml:space="preserve">Неврологическое отделение для больных с острыми нарушениями мозгового кровообращения (первичное сосудистое отделение)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 по лечебной физкультуре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i/>
                <w:sz w:val="18"/>
                <w:szCs w:val="18"/>
              </w:rPr>
            </w:pPr>
            <w:r w:rsidRPr="008D08F7">
              <w:rPr>
                <w:i/>
                <w:sz w:val="18"/>
                <w:szCs w:val="18"/>
              </w:rPr>
              <w:t xml:space="preserve">Гериатрическое отделение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отделением-врач-гериатр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Врач-гериатр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08F7" w:rsidRPr="00F06873" w:rsidTr="004654AF">
        <w:tc>
          <w:tcPr>
            <w:tcW w:w="959" w:type="dxa"/>
            <w:shd w:val="clear" w:color="auto" w:fill="auto"/>
            <w:vAlign w:val="center"/>
          </w:tcPr>
          <w:p w:rsid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D08F7" w:rsidRPr="008D08F7" w:rsidRDefault="008D08F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D08F7" w:rsidRDefault="008D08F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8D08F7" w:rsidRDefault="00936F48" w:rsidP="00936F48">
      <w:r w:rsidRPr="00DB70BA">
        <w:t xml:space="preserve">Дата </w:t>
      </w:r>
      <w:proofErr w:type="gramStart"/>
      <w:r w:rsidRPr="00DB70BA">
        <w:t>составления:</w:t>
      </w:r>
      <w:r w:rsidRPr="00883461">
        <w:rPr>
          <w:rStyle w:val="a9"/>
        </w:rPr>
        <w:t xml:space="preserve"> </w:t>
      </w:r>
      <w:r w:rsidR="007B46A6">
        <w:fldChar w:fldCharType="begin"/>
      </w:r>
      <w:r w:rsidR="007B46A6">
        <w:instrText xml:space="preserve"> DOCVARIABLE fill_date \* MERGEFORMAT </w:instrText>
      </w:r>
      <w:r w:rsidR="007B46A6">
        <w:fldChar w:fldCharType="separate"/>
      </w:r>
      <w:r w:rsidR="008D08F7">
        <w:rPr>
          <w:rStyle w:val="a9"/>
        </w:rPr>
        <w:t xml:space="preserve">  </w:t>
      </w:r>
      <w:proofErr w:type="gramEnd"/>
      <w:r w:rsidR="008D08F7">
        <w:rPr>
          <w:rStyle w:val="a9"/>
        </w:rPr>
        <w:t xml:space="preserve">     </w:t>
      </w:r>
      <w:r w:rsidR="007B46A6">
        <w:rPr>
          <w:rStyle w:val="a9"/>
        </w:rPr>
        <w:fldChar w:fldCharType="end"/>
      </w:r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8D08F7" w:rsidP="009D6532">
            <w:pPr>
              <w:pStyle w:val="aa"/>
            </w:pPr>
            <w:r>
              <w:t>Заместитель главного врача по медицинской части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8" w:name="com_pred"/>
            <w:bookmarkEnd w:id="8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8D08F7" w:rsidP="009D6532">
            <w:pPr>
              <w:pStyle w:val="aa"/>
            </w:pPr>
            <w:r>
              <w:t>Шишкин А.В.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8D08F7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9" w:name="s070_1"/>
            <w:bookmarkEnd w:id="9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8D08F7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8D08F7" w:rsidRPr="000905BE" w:rsidTr="00BF292C">
        <w:trPr>
          <w:trHeight w:val="284"/>
        </w:trPr>
        <w:tc>
          <w:tcPr>
            <w:tcW w:w="11275" w:type="dxa"/>
            <w:gridSpan w:val="7"/>
            <w:shd w:val="clear" w:color="auto" w:fill="auto"/>
            <w:vAlign w:val="bottom"/>
          </w:tcPr>
          <w:p w:rsidR="008D08F7" w:rsidRPr="008D08F7" w:rsidRDefault="008D08F7" w:rsidP="008D08F7">
            <w:pPr>
              <w:pStyle w:val="aa"/>
              <w:jc w:val="left"/>
              <w:rPr>
                <w:sz w:val="24"/>
              </w:rPr>
            </w:pPr>
            <w:r>
              <w:rPr>
                <w:sz w:val="24"/>
              </w:rPr>
              <w:t>Секретарь председателя комиссии по проведению специальной оценки условий труда:</w:t>
            </w:r>
          </w:p>
        </w:tc>
      </w:tr>
      <w:tr w:rsidR="008D08F7" w:rsidRPr="008D08F7" w:rsidTr="008D08F7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  <w:r>
              <w:t>Начальник службы охраны труда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  <w:r>
              <w:t>Травина Н.Н.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</w:p>
        </w:tc>
      </w:tr>
      <w:tr w:rsidR="008D08F7" w:rsidRPr="008D08F7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  <w:r w:rsidRPr="008D08F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  <w:r w:rsidRPr="008D08F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  <w:r w:rsidRPr="008D08F7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  <w:r w:rsidRPr="008D08F7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8D08F7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8D08F7" w:rsidP="009D6532">
            <w:pPr>
              <w:pStyle w:val="aa"/>
            </w:pPr>
            <w:r>
              <w:t>Начальник планово-экономического отдела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0" w:name="com_chlens"/>
            <w:bookmarkEnd w:id="10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8D08F7" w:rsidP="009D6532">
            <w:pPr>
              <w:pStyle w:val="aa"/>
            </w:pPr>
            <w:r>
              <w:t>Ильина B.P.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8D08F7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1" w:name="s070_2"/>
            <w:bookmarkEnd w:id="11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8D08F7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8D08F7" w:rsidRPr="008D08F7" w:rsidTr="008D08F7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  <w:r>
              <w:t>Кладовщик службы материально-технического и хозяйственного обеспечения, председатель первичной профсоюзной организации Архангельской областной организации профсоюза работников здравоохранения Российской Федерации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  <w:r>
              <w:t>Лобанова Е.Г.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</w:p>
        </w:tc>
      </w:tr>
      <w:tr w:rsidR="008D08F7" w:rsidRPr="008D08F7" w:rsidTr="008D08F7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  <w:r w:rsidRPr="008D08F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  <w:r w:rsidRPr="008D08F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  <w:r w:rsidRPr="008D08F7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  <w:r w:rsidRPr="008D08F7">
              <w:rPr>
                <w:vertAlign w:val="superscript"/>
              </w:rPr>
              <w:t>(дата)</w:t>
            </w:r>
          </w:p>
        </w:tc>
      </w:tr>
      <w:tr w:rsidR="008D08F7" w:rsidRPr="008D08F7" w:rsidTr="008D08F7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  <w:r>
              <w:t>Главная медицинская сестра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  <w:proofErr w:type="spellStart"/>
            <w:r>
              <w:t>Старцева</w:t>
            </w:r>
            <w:proofErr w:type="spellEnd"/>
            <w:r>
              <w:t xml:space="preserve"> Н.Л.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</w:p>
        </w:tc>
      </w:tr>
      <w:tr w:rsidR="008D08F7" w:rsidRPr="008D08F7" w:rsidTr="008D08F7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  <w:r w:rsidRPr="008D08F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  <w:r w:rsidRPr="008D08F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  <w:r w:rsidRPr="008D08F7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  <w:r w:rsidRPr="008D08F7">
              <w:rPr>
                <w:vertAlign w:val="superscript"/>
              </w:rPr>
              <w:t>(дата)</w:t>
            </w:r>
          </w:p>
        </w:tc>
      </w:tr>
      <w:tr w:rsidR="008D08F7" w:rsidRPr="008D08F7" w:rsidTr="008D08F7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  <w:r>
              <w:t>Врач-инфекционист инфекционного отделения стационара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  <w:r>
              <w:t>Нечаева М.А.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</w:p>
        </w:tc>
      </w:tr>
      <w:tr w:rsidR="008D08F7" w:rsidRPr="008D08F7" w:rsidTr="008D08F7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  <w:r w:rsidRPr="008D08F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  <w:r w:rsidRPr="008D08F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  <w:r w:rsidRPr="008D08F7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  <w:r w:rsidRPr="008D08F7">
              <w:rPr>
                <w:vertAlign w:val="superscript"/>
              </w:rPr>
              <w:t>(дата)</w:t>
            </w:r>
          </w:p>
        </w:tc>
      </w:tr>
      <w:tr w:rsidR="008D08F7" w:rsidRPr="008D08F7" w:rsidTr="008D08F7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  <w:r>
              <w:t>Начальник отдела организационной и кадровой работы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  <w:r>
              <w:t>Лахтионова Н.Н.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08F7" w:rsidRPr="008D08F7" w:rsidRDefault="008D08F7" w:rsidP="009D6532">
            <w:pPr>
              <w:pStyle w:val="aa"/>
            </w:pPr>
          </w:p>
        </w:tc>
      </w:tr>
      <w:tr w:rsidR="008D08F7" w:rsidRPr="008D08F7" w:rsidTr="008D08F7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  <w:r w:rsidRPr="008D08F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  <w:r w:rsidRPr="008D08F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  <w:r w:rsidRPr="008D08F7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D08F7" w:rsidRPr="008D08F7" w:rsidRDefault="008D08F7" w:rsidP="009D6532">
            <w:pPr>
              <w:pStyle w:val="aa"/>
              <w:rPr>
                <w:vertAlign w:val="superscript"/>
              </w:rPr>
            </w:pPr>
            <w:r w:rsidRPr="008D08F7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BF5FA5" w:rsidP="002743B5">
      <w:r w:rsidRPr="00BF5FA5">
        <w:t>Эксперт (эксперты)</w:t>
      </w:r>
      <w:r w:rsidR="004654AF" w:rsidRPr="004654AF">
        <w:t xml:space="preserve">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8D08F7" w:rsidTr="008D08F7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8D08F7" w:rsidRDefault="008D08F7" w:rsidP="002743B5">
            <w:pPr>
              <w:pStyle w:val="aa"/>
            </w:pPr>
            <w:r w:rsidRPr="008D08F7">
              <w:t>5943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8D08F7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8D08F7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8D08F7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8D08F7" w:rsidRDefault="008D08F7" w:rsidP="002743B5">
            <w:pPr>
              <w:pStyle w:val="aa"/>
            </w:pPr>
            <w:r w:rsidRPr="008D08F7">
              <w:t>Яблокова Екатерина Николаевна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8D08F7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8D08F7" w:rsidRDefault="002743B5" w:rsidP="002743B5">
            <w:pPr>
              <w:pStyle w:val="aa"/>
            </w:pPr>
          </w:p>
        </w:tc>
      </w:tr>
      <w:tr w:rsidR="002743B5" w:rsidRPr="008D08F7" w:rsidTr="008D08F7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8D08F7" w:rsidRDefault="008D08F7" w:rsidP="002743B5">
            <w:pPr>
              <w:pStyle w:val="aa"/>
              <w:rPr>
                <w:b/>
                <w:vertAlign w:val="superscript"/>
              </w:rPr>
            </w:pPr>
            <w:r w:rsidRPr="008D08F7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8D08F7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2" w:name="fio_users"/>
            <w:bookmarkEnd w:id="12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8D08F7" w:rsidRDefault="008D08F7" w:rsidP="002743B5">
            <w:pPr>
              <w:pStyle w:val="aa"/>
              <w:rPr>
                <w:b/>
                <w:vertAlign w:val="superscript"/>
              </w:rPr>
            </w:pPr>
            <w:r w:rsidRPr="008D08F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8D08F7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8D08F7" w:rsidRDefault="008D08F7" w:rsidP="002743B5">
            <w:pPr>
              <w:pStyle w:val="aa"/>
              <w:rPr>
                <w:b/>
                <w:vertAlign w:val="superscript"/>
              </w:rPr>
            </w:pPr>
            <w:r w:rsidRPr="008D08F7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2743B5" w:rsidRPr="008D08F7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8D08F7" w:rsidRDefault="008D08F7" w:rsidP="002743B5">
            <w:pPr>
              <w:pStyle w:val="aa"/>
              <w:rPr>
                <w:vertAlign w:val="superscript"/>
              </w:rPr>
            </w:pPr>
            <w:r w:rsidRPr="008D08F7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CF9" w:rsidRPr="00552646" w:rsidRDefault="00170CF9" w:rsidP="008D08F7">
      <w:r>
        <w:separator/>
      </w:r>
    </w:p>
  </w:endnote>
  <w:endnote w:type="continuationSeparator" w:id="0">
    <w:p w:rsidR="00170CF9" w:rsidRPr="00552646" w:rsidRDefault="00170CF9" w:rsidP="008D0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8F7" w:rsidRDefault="008D08F7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8F7" w:rsidRDefault="008D08F7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8F7" w:rsidRDefault="008D08F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CF9" w:rsidRPr="00552646" w:rsidRDefault="00170CF9" w:rsidP="008D08F7">
      <w:r>
        <w:separator/>
      </w:r>
    </w:p>
  </w:footnote>
  <w:footnote w:type="continuationSeparator" w:id="0">
    <w:p w:rsidR="00170CF9" w:rsidRPr="00552646" w:rsidRDefault="00170CF9" w:rsidP="008D0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8F7" w:rsidRDefault="008D08F7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8F7" w:rsidRDefault="008D08F7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8F7" w:rsidRDefault="008D08F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3"/>
    <w:docVar w:name="adv_info1" w:val="     "/>
    <w:docVar w:name="adv_info2" w:val="     "/>
    <w:docVar w:name="adv_info3" w:val="     "/>
    <w:docVar w:name="att_org_adr" w:val="Россия, 160004, г. Вологда, ул. Октябрьская, 66 (юридический), офис 1"/>
    <w:docVar w:name="att_org_name" w:val="Общество с ограниченной ответственностью «РАЦИО»"/>
    <w:docVar w:name="att_org_reg_date" w:val="05.08.2016"/>
    <w:docVar w:name="att_org_reg_num" w:val="349"/>
    <w:docVar w:name="boss_fio" w:val="Дурягин Александр Иванович"/>
    <w:docVar w:name="ceh_info" w:val="ГОСУДАРСТВЕННОЕ БЮДЖЕТНОЕ УЧРЕЖДЕНИЕ ЗДРАВООХРАНЕНИЯ АРХАНГЕЛЬСКОЙ ОБЛАСТИ &quot;КОРЯЖЕМСКАЯ ГОРОДСКАЯ БОЛЬНИЦА&quot; "/>
    <w:docVar w:name="doc_name" w:val="Документ3"/>
    <w:docVar w:name="doc_type" w:val="5"/>
    <w:docVar w:name="fill_date" w:val="       "/>
    <w:docVar w:name="org_guid" w:val="AB5C7D6665F94078981D880D2A64B9F2"/>
    <w:docVar w:name="org_id" w:val="1"/>
    <w:docVar w:name="org_name" w:val="     "/>
    <w:docVar w:name="pers_guids" w:val="22033B58105C4529BA57A0861691063A@"/>
    <w:docVar w:name="pers_snils" w:val="22033B58105C4529BA57A0861691063A@"/>
    <w:docVar w:name="podr_id" w:val="org_1"/>
    <w:docVar w:name="pred_dolg" w:val="Заместитель главного врача по медицинской части"/>
    <w:docVar w:name="pred_fio" w:val="Шишкин А.В."/>
    <w:docVar w:name="prikaz_sout" w:val="817"/>
    <w:docVar w:name="rbtd_adr" w:val="     "/>
    <w:docVar w:name="rbtd_name" w:val="ГОСУДАРСТВЕННОЕ БЮДЖЕТНОЕ УЧРЕЖДЕНИЕ ЗДРАВООХРАНЕНИЯ АРХАНГЕЛЬСКОЙ ОБЛАСТИ &quot;КОРЯЖЕМСКАЯ ГОРОДСКАЯ БОЛЬНИЦА&quot; "/>
    <w:docVar w:name="step_test" w:val="6"/>
    <w:docVar w:name="sv_docs" w:val="1"/>
  </w:docVars>
  <w:rsids>
    <w:rsidRoot w:val="008D08F7"/>
    <w:rsid w:val="0000729E"/>
    <w:rsid w:val="0002033E"/>
    <w:rsid w:val="000C5130"/>
    <w:rsid w:val="000D3760"/>
    <w:rsid w:val="000F0714"/>
    <w:rsid w:val="00170CF9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E4DFC"/>
    <w:rsid w:val="00725C51"/>
    <w:rsid w:val="007B46A6"/>
    <w:rsid w:val="00820552"/>
    <w:rsid w:val="008D08F7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1505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0B1646-1D7B-45FB-89C3-F8ADF3328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8D08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08F7"/>
    <w:rPr>
      <w:sz w:val="24"/>
    </w:rPr>
  </w:style>
  <w:style w:type="paragraph" w:styleId="ad">
    <w:name w:val="footer"/>
    <w:basedOn w:val="a"/>
    <w:link w:val="ae"/>
    <w:rsid w:val="008D08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D08F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sv_docs_date.dot</Template>
  <TotalTime>2</TotalTime>
  <Pages>6</Pages>
  <Words>2627</Words>
  <Characters>10579</Characters>
  <Application>Microsoft Office Word</Application>
  <DocSecurity>0</DocSecurity>
  <Lines>88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13180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DEA</dc:creator>
  <cp:lastModifiedBy>PC2</cp:lastModifiedBy>
  <cp:revision>3</cp:revision>
  <dcterms:created xsi:type="dcterms:W3CDTF">2025-09-19T13:25:00Z</dcterms:created>
  <dcterms:modified xsi:type="dcterms:W3CDTF">2025-09-22T12:15:00Z</dcterms:modified>
</cp:coreProperties>
</file>